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</w:rPr>
      </w:pPr>
      <w:bookmarkStart w:id="0" w:name="项目名称"/>
      <w:bookmarkStart w:id="33" w:name="_GoBack"/>
      <w:bookmarkEnd w:id="33"/>
      <w:r>
        <w:rPr>
          <w:b/>
          <w:bCs/>
          <w:sz w:val="40"/>
          <w:szCs w:val="40"/>
        </w:rPr>
        <w:fldChar w:fldCharType="begin">
          <w:ffData>
            <w:name w:val="项目名称"/>
            <w:enabled/>
            <w:calcOnExit w:val="0"/>
            <w:ddList>
              <w:result w:val="8"/>
              <w:listEntry w:val="必选"/>
              <w:listEntry w:val="职业经理资质评价"/>
              <w:listEntry w:val="高级职业经理资质评价"/>
              <w:listEntry w:val="财务经理资质评价"/>
              <w:listEntry w:val="高级企业经营管理师"/>
              <w:listEntry w:val="企业经营管理师"/>
              <w:listEntry w:val="财务总监资质评价"/>
              <w:listEntry w:val="医药企业职业经理资质评价"/>
              <w:listEntry w:val="医药企业高级职业经理资质评价"/>
            </w:ddList>
          </w:ffData>
        </w:fldChar>
      </w:r>
      <w:r>
        <w:rPr>
          <w:b/>
          <w:bCs/>
          <w:sz w:val="40"/>
          <w:szCs w:val="40"/>
        </w:rPr>
        <w:instrText xml:space="preserve"> FORMDROPDOWN </w:instrText>
      </w:r>
      <w:r>
        <w:rPr>
          <w:b/>
          <w:bCs/>
          <w:sz w:val="40"/>
          <w:szCs w:val="40"/>
        </w:rPr>
        <w:fldChar w:fldCharType="separate"/>
      </w:r>
      <w:r>
        <w:rPr>
          <w:b/>
          <w:bCs/>
          <w:sz w:val="40"/>
          <w:szCs w:val="40"/>
        </w:rPr>
        <w:fldChar w:fldCharType="end"/>
      </w:r>
      <w:bookmarkEnd w:id="0"/>
      <w:r>
        <w:rPr>
          <w:rFonts w:hint="eastAsia" w:cs="宋体"/>
          <w:b/>
          <w:bCs/>
          <w:sz w:val="40"/>
          <w:szCs w:val="40"/>
        </w:rPr>
        <w:t>申请表</w:t>
      </w:r>
    </w:p>
    <w:tbl>
      <w:tblPr>
        <w:tblStyle w:val="3"/>
        <w:tblpPr w:leftFromText="181" w:rightFromText="181" w:vertAnchor="text" w:tblpXSpec="center" w:tblpY="1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1792"/>
        <w:gridCol w:w="476"/>
        <w:gridCol w:w="243"/>
        <w:gridCol w:w="289"/>
        <w:gridCol w:w="728"/>
        <w:gridCol w:w="267"/>
        <w:gridCol w:w="633"/>
        <w:gridCol w:w="1136"/>
        <w:gridCol w:w="115"/>
        <w:gridCol w:w="1093"/>
        <w:gridCol w:w="59"/>
        <w:gridCol w:w="288"/>
        <w:gridCol w:w="1093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6935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firstLine="480" w:firstLineChars="200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编号：</w:t>
            </w:r>
            <w:bookmarkStart w:id="1" w:name="编号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编号"/>
                  <w:enabled/>
                  <w:calcOnExit w:val="0"/>
                  <w:helpText w:type="text" w:val="输入日期格式：年-月-日"/>
                  <w:textInput>
                    <w:type w:val="number"/>
                    <w:maxLength w:val="9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325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FF66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申请日期：</w:t>
            </w:r>
            <w:bookmarkStart w:id="2" w:name="申请日期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申请日期"/>
                  <w:enabled/>
                  <w:calcOnExit w:val="0"/>
                  <w:helpText w:type="text" w:val="输入日期格式：年-月-日"/>
                  <w:statusText w:type="text" w:val="申请日期格式:2006-2-28"/>
                  <w:textInput>
                    <w:type w:val="date"/>
                    <w:maxLength w:val="10"/>
                    <w:format w:val="yyyy-M-d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培训机构</w:t>
            </w:r>
          </w:p>
        </w:tc>
        <w:tc>
          <w:tcPr>
            <w:tcW w:w="44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3" w:name="培训机构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培训机构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班　次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4" w:name="班次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班次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18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cs="宋体"/>
                <w:sz w:val="28"/>
                <w:szCs w:val="28"/>
              </w:rPr>
            </w:pPr>
            <w:r>
              <w:rPr>
                <w:rFonts w:hint="eastAsia" w:ascii="宋体" w:cs="宋体"/>
                <w:sz w:val="28"/>
                <w:szCs w:val="28"/>
              </w:rPr>
              <w:t>照</w:t>
            </w:r>
            <w:r>
              <w:rPr>
                <w:rFonts w:ascii="宋体" w:cs="宋体"/>
                <w:sz w:val="28"/>
                <w:szCs w:val="28"/>
              </w:rPr>
              <w:br w:type="textWrapping"/>
            </w:r>
            <w:r>
              <w:rPr>
                <w:rFonts w:hint="eastAsia" w:ascii="宋体" w:cs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　名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5" w:name="姓名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姓名"/>
                  <w:enabled/>
                  <w:calcOnExit w:val="0"/>
                  <w:helpText w:type="text" w:val="输入日期格式：年-月-日"/>
                  <w:textInput>
                    <w:maxLength w:val="5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6" w:name="性别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性别"/>
                  <w:enabled/>
                  <w:calcOnExit w:val="0"/>
                  <w:ddList>
                    <w:listEntry w:val="必选"/>
                    <w:listEntry w:val="男"/>
                    <w:listEntry w:val="女"/>
                  </w:ddLis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FORMDROPDOWN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6"/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出生日期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7" w:name="出生日期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出生日期"/>
                  <w:enabled/>
                  <w:calcOnExit w:val="0"/>
                  <w:helpText w:type="text" w:val="输入日期格式：年-月-日"/>
                  <w:statusText w:type="text" w:val="出生日期格式:2006-2-28"/>
                  <w:textInput>
                    <w:type w:val="date"/>
                    <w:maxLength w:val="10"/>
                    <w:format w:val="yyyy-M-d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7"/>
          </w:p>
        </w:tc>
        <w:tc>
          <w:tcPr>
            <w:tcW w:w="18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44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8" w:name="身份证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身份证"/>
                  <w:enabled/>
                  <w:calcOnExit w:val="0"/>
                  <w:helpText w:type="text" w:val="输入日期格式：年-月-日"/>
                  <w:textInput>
                    <w:default w:val="（18位）"/>
                    <w:maxLength w:val="18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（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>18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位）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8"/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　族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9" w:name="民族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民族"/>
                  <w:enabled/>
                  <w:calcOnExit w:val="0"/>
                  <w:helpText w:type="text" w:val="输入日期格式：年-月-日"/>
                  <w:textInput>
                    <w:maxLength w:val="4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9"/>
          </w:p>
        </w:tc>
        <w:tc>
          <w:tcPr>
            <w:tcW w:w="18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称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0" w:name="职称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职称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0"/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</w:t>
            </w:r>
          </w:p>
        </w:tc>
        <w:tc>
          <w:tcPr>
            <w:tcW w:w="1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1" w:name="职务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职务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1"/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任职年限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2" w:name="任职年限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任职年限"/>
                  <w:enabled/>
                  <w:calcOnExit w:val="0"/>
                  <w:helpText w:type="text" w:val="输入日期格式：年-月-日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2"/>
          </w:p>
        </w:tc>
        <w:tc>
          <w:tcPr>
            <w:tcW w:w="18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　话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3" w:name="电话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电话"/>
                  <w:enabled/>
                  <w:calcOnExit w:val="0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3"/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</w:t>
            </w:r>
          </w:p>
        </w:tc>
        <w:tc>
          <w:tcPr>
            <w:tcW w:w="1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4" w:name="手机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手机"/>
                  <w:enabled/>
                  <w:calcOnExit w:val="0"/>
                  <w:textInput>
                    <w:type w:val="number"/>
                    <w:maxLength w:val="11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4"/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最高学历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5" w:name="学历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学历"/>
                  <w:enabled/>
                  <w:calcOnExit w:val="0"/>
                  <w:ddList>
                    <w:listEntry w:val="必选"/>
                    <w:listEntry w:val="博士研究生"/>
                    <w:listEntry w:val="硕士研究生"/>
                    <w:listEntry w:val="研究生"/>
                    <w:listEntry w:val="大学本科"/>
                    <w:listEntry w:val="大学专科"/>
                    <w:listEntry w:val="大专以下"/>
                  </w:ddLis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FORMDROPDOWN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5"/>
          </w:p>
        </w:tc>
        <w:tc>
          <w:tcPr>
            <w:tcW w:w="18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56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6" w:name="单位名称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单位名称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6"/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　真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7" w:name="传真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传真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单位地址</w:t>
            </w:r>
          </w:p>
        </w:tc>
        <w:tc>
          <w:tcPr>
            <w:tcW w:w="56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8" w:name="单位地址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单位地址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8"/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　编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19" w:name="邮编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邮编"/>
                  <w:enabled/>
                  <w:calcOnExit w:val="0"/>
                  <w:textInput>
                    <w:type w:val="number"/>
                    <w:maxLength w:val="6"/>
                    <w:format w:val="0000000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1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单位网址</w:t>
            </w:r>
          </w:p>
        </w:tc>
        <w:tc>
          <w:tcPr>
            <w:tcW w:w="2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0" w:name="单位网址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单位网址"/>
                  <w:enabled/>
                  <w:calcOnExit w:val="0"/>
                  <w:helpText w:type="text" w:val="输入日期格式：年-月-日"/>
                  <w:textInput>
                    <w:default w:val="www.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/>
                <w:sz w:val="24"/>
                <w:szCs w:val="24"/>
                <w:lang/>
              </w:rPr>
              <w:t>www.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0"/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3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1" w:name="电子邮箱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电子邮箱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1"/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从事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专业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管理年限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2" w:name="从事专业管理年限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从事专业管理年限"/>
                  <w:enabled/>
                  <w:calcOnExit w:val="0"/>
                  <w:helpText w:type="text" w:val="输入日期格式：年-月-日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单位性质</w:t>
            </w:r>
          </w:p>
        </w:tc>
        <w:tc>
          <w:tcPr>
            <w:tcW w:w="89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3" w:name="单位性质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单位性质"/>
                  <w:enabled/>
                  <w:calcOnExit w:val="0"/>
                  <w:statusText w:type="text" w:val="选“其它”时，请注明"/>
                  <w:ddList>
                    <w:listEntry w:val="必选"/>
                    <w:listEntry w:val="政府机构"/>
                    <w:listEntry w:val="国有企业"/>
                    <w:listEntry w:val="合资企业"/>
                    <w:listEntry w:val="外资企业"/>
                    <w:listEntry w:val="事业单位"/>
                  </w:ddLis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FORMDROPDOWN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3"/>
            <w:r>
              <w:rPr>
                <w:rFonts w:hint="eastAsia" w:ascii="宋体" w:hAnsi="宋体" w:cs="宋体"/>
                <w:sz w:val="24"/>
                <w:szCs w:val="24"/>
              </w:rPr>
              <w:t>　</w:t>
            </w:r>
            <w:r>
              <w:rPr>
                <w:rFonts w:hint="eastAsia" w:ascii="宋体" w:hAnsi="宋体" w:cs="宋体"/>
                <w:sz w:val="18"/>
                <w:szCs w:val="18"/>
              </w:rPr>
              <w:t>（选“其它”时请注明）：</w:t>
            </w:r>
            <w:bookmarkStart w:id="24" w:name="其它单位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其它单位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所属行业</w:t>
            </w:r>
          </w:p>
        </w:tc>
        <w:tc>
          <w:tcPr>
            <w:tcW w:w="89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5" w:name="所属行业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所属行业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资产总额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6" w:name="资产总额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资产总额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6"/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年销售额</w:t>
            </w: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bookmarkStart w:id="27" w:name="年销售额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年销售额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7"/>
            <w:r>
              <w:rPr>
                <w:rFonts w:hint="eastAsia" w:ascii="宋体" w:hAnsi="宋体" w:cs="宋体"/>
              </w:rPr>
              <w:t>万元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员工人数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8" w:name="员工人数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员工人数"/>
                  <w:enabled/>
                  <w:calcOnExit w:val="0"/>
                  <w:helpText w:type="text" w:val="输入日期格式：年-月-日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个人兴趣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职业倾向</w:t>
            </w:r>
          </w:p>
        </w:tc>
        <w:tc>
          <w:tcPr>
            <w:tcW w:w="55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29" w:name="个人兴趣职业倾向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个人兴趣职业倾向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29"/>
          </w:p>
        </w:tc>
        <w:tc>
          <w:tcPr>
            <w:tcW w:w="1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是否需要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人才交流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30" w:name="人才交流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人才交流"/>
                  <w:enabled/>
                  <w:calcOnExit w:val="0"/>
                  <w:ddList>
                    <w:listEntry w:val="必选"/>
                    <w:listEntry w:val="全国交流"/>
                    <w:listEntry w:val="省内交流"/>
                    <w:listEntry w:val="不交流"/>
                  </w:ddList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FORMDROPDOWN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3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9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31" w:name="工作经历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工作经历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3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9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bookmarkStart w:id="32" w:name="教育经历"/>
            <w:r>
              <w:rPr>
                <w:rFonts w:ascii="宋体" w:hAnsi="宋体" w:cs="宋体"/>
                <w:sz w:val="24"/>
                <w:szCs w:val="24"/>
              </w:rPr>
              <w:fldChar w:fldCharType="begin">
                <w:ffData>
                  <w:name w:val="教育经历"/>
                  <w:enabled/>
                  <w:calcOnExit w:val="0"/>
                  <w:helpText w:type="text" w:val="输入日期格式：年-月-日"/>
                  <w:textInput/>
                </w:ffData>
              </w:fldChar>
            </w:r>
            <w:r>
              <w:rPr>
                <w:rFonts w:ascii="宋体" w:hAnsi="宋体" w:cs="宋体"/>
                <w:sz w:val="24"/>
                <w:szCs w:val="24"/>
              </w:rPr>
              <w:instrText xml:space="preserve"> FORMTEXT </w:instrText>
            </w:r>
            <w:r>
              <w:rPr>
                <w:rFonts w:ascii="宋体" w:hAnsi="宋体" w:cs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hint="eastAsia" w:ascii="宋体" w:hAnsi="宋体" w:cs="宋体"/>
                <w:sz w:val="24"/>
                <w:szCs w:val="24"/>
                <w:lang/>
              </w:rPr>
              <w:t> </w:t>
            </w:r>
            <w:r>
              <w:rPr>
                <w:rFonts w:ascii="宋体" w:hAnsi="宋体" w:cs="宋体"/>
                <w:sz w:val="24"/>
                <w:szCs w:val="24"/>
              </w:rPr>
              <w:fldChar w:fldCharType="end"/>
            </w:r>
            <w:bookmarkEnd w:id="3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" w:hRule="atLeast"/>
        </w:trPr>
        <w:tc>
          <w:tcPr>
            <w:tcW w:w="101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初审意见</w:t>
            </w:r>
          </w:p>
          <w:p>
            <w:pPr>
              <w:ind w:firstLine="3840" w:firstLineChars="160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2730" w:firstLineChars="1300"/>
              <w:jc w:val="center"/>
              <w:rPr>
                <w:rFonts w:ascii="宋体" w:cs="宋体"/>
                <w:color w:val="999999"/>
              </w:rPr>
            </w:pPr>
            <w:r>
              <w:rPr>
                <w:rFonts w:hint="eastAsia" w:ascii="宋体" w:hAnsi="宋体" w:cs="宋体"/>
                <w:color w:val="999999"/>
              </w:rPr>
              <w:t>　　　　审批单位盖章</w:t>
            </w:r>
          </w:p>
          <w:p>
            <w:pPr>
              <w:ind w:right="48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　　　　　　　　　　　　　　　　　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rPr>
                <w:rFonts w:ascii="宋体" w:cs="宋体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50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终审意见</w:t>
            </w:r>
          </w:p>
          <w:p>
            <w:pPr>
              <w:ind w:firstLine="1440" w:firstLineChars="600"/>
              <w:jc w:val="center"/>
              <w:rPr>
                <w:rFonts w:asci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宋体"/>
                <w:color w:val="999999"/>
              </w:rPr>
            </w:pPr>
            <w:r>
              <w:rPr>
                <w:rFonts w:hint="eastAsia" w:ascii="宋体" w:hAnsi="宋体" w:cs="宋体"/>
                <w:color w:val="999999"/>
              </w:rPr>
              <w:t>　　　　　　　　　　审批单位盖章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　　　　　　　　　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  <w:tc>
          <w:tcPr>
            <w:tcW w:w="51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终审意见</w:t>
            </w:r>
          </w:p>
          <w:p>
            <w:pPr>
              <w:ind w:firstLine="1440" w:firstLineChars="600"/>
              <w:jc w:val="center"/>
              <w:rPr>
                <w:rFonts w:asci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宋体"/>
                <w:color w:val="808080"/>
              </w:rPr>
            </w:pPr>
            <w:r>
              <w:rPr>
                <w:rFonts w:hint="eastAsia" w:ascii="宋体" w:hAnsi="宋体" w:cs="宋体"/>
                <w:color w:val="808080"/>
              </w:rPr>
              <w:t>　　　　　　　　　　　审批单位盖章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　　　　　　　　　　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</w:tbl>
    <w:p>
      <w:pPr>
        <w:spacing w:line="400" w:lineRule="exact"/>
        <w:rPr>
          <w:rFonts w:ascii="宋体"/>
          <w:color w:val="FF6600"/>
        </w:rPr>
      </w:pPr>
      <w:r>
        <w:rPr>
          <w:rFonts w:ascii="宋体" w:hAnsi="宋体" w:cs="宋体"/>
          <w:color w:val="FF6600"/>
        </w:rPr>
        <w:t xml:space="preserve">* </w:t>
      </w:r>
      <w:r>
        <w:rPr>
          <w:rFonts w:hint="eastAsia" w:ascii="宋体" w:hAnsi="宋体" w:cs="宋体"/>
          <w:color w:val="FF6600"/>
        </w:rPr>
        <w:t>有“必选”字样的为选择项，请务必选择。点开选单后</w:t>
      </w:r>
      <w:r>
        <w:rPr>
          <w:rFonts w:ascii="宋体" w:hAnsi="宋体" w:cs="宋体"/>
          <w:color w:val="FF6600"/>
        </w:rPr>
        <w:t>,</w:t>
      </w:r>
      <w:r>
        <w:rPr>
          <w:rFonts w:hint="eastAsia" w:ascii="宋体" w:hAnsi="宋体" w:cs="宋体"/>
          <w:color w:val="FF6600"/>
        </w:rPr>
        <w:t>单击一项即可。</w:t>
      </w:r>
    </w:p>
    <w:p>
      <w:pPr>
        <w:rPr>
          <w:color w:val="FF6600"/>
        </w:rPr>
      </w:pPr>
      <w:r>
        <w:rPr>
          <w:rFonts w:ascii="宋体" w:hAnsi="宋体" w:cs="宋体"/>
          <w:color w:val="FF6600"/>
        </w:rPr>
        <w:t xml:space="preserve">* </w:t>
      </w:r>
      <w:r>
        <w:rPr>
          <w:rFonts w:hint="eastAsia" w:ascii="宋体" w:hAnsi="宋体" w:cs="宋体"/>
          <w:color w:val="FF6600"/>
        </w:rPr>
        <w:t>日期录入格式：</w:t>
      </w:r>
      <w:r>
        <w:rPr>
          <w:rFonts w:ascii="宋体" w:hAnsi="宋体" w:cs="宋体"/>
          <w:color w:val="FF6600"/>
        </w:rPr>
        <w:t>2006-2-28</w:t>
      </w:r>
      <w:r>
        <w:rPr>
          <w:rFonts w:hint="eastAsia" w:ascii="宋体" w:hAnsi="宋体" w:cs="宋体"/>
          <w:color w:val="FF6600"/>
        </w:rPr>
        <w:t>。其他项目输入，请详见《录入说明》。</w:t>
      </w:r>
    </w:p>
    <w:sectPr>
      <w:pgSz w:w="11906" w:h="16838"/>
      <w:pgMar w:top="1134" w:right="851" w:bottom="567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dit="forms" w:enforcement="1" w:cryptProviderType="rsaFull" w:cryptAlgorithmClass="hash" w:cryptAlgorithmType="typeAny" w:cryptAlgorithmSid="4" w:cryptSpinCount="0" w:hash="N0aLMK0Ejpy+jkl9qY4HjpXYVo0=" w:salt="Ct67gNXCevnq+G7MrIgzXw=="/>
  <w:defaultTabStop w:val="420"/>
  <w:hyphenationZone w:val="36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23A7"/>
    <w:rsid w:val="000207B3"/>
    <w:rsid w:val="00086F27"/>
    <w:rsid w:val="000E35C6"/>
    <w:rsid w:val="0014237F"/>
    <w:rsid w:val="00175217"/>
    <w:rsid w:val="00183A29"/>
    <w:rsid w:val="001E6BDD"/>
    <w:rsid w:val="002007E7"/>
    <w:rsid w:val="002336AC"/>
    <w:rsid w:val="00275B36"/>
    <w:rsid w:val="002B3285"/>
    <w:rsid w:val="002C07D0"/>
    <w:rsid w:val="002D747A"/>
    <w:rsid w:val="003023A7"/>
    <w:rsid w:val="00316461"/>
    <w:rsid w:val="00337B1D"/>
    <w:rsid w:val="0036040C"/>
    <w:rsid w:val="003855DC"/>
    <w:rsid w:val="003F0E73"/>
    <w:rsid w:val="00404654"/>
    <w:rsid w:val="004D301D"/>
    <w:rsid w:val="005256FC"/>
    <w:rsid w:val="005369EF"/>
    <w:rsid w:val="00585613"/>
    <w:rsid w:val="005C32F1"/>
    <w:rsid w:val="00660B2B"/>
    <w:rsid w:val="006D3D31"/>
    <w:rsid w:val="006F6829"/>
    <w:rsid w:val="007204B4"/>
    <w:rsid w:val="00763487"/>
    <w:rsid w:val="007905F2"/>
    <w:rsid w:val="007C5E10"/>
    <w:rsid w:val="007E6F6C"/>
    <w:rsid w:val="008032B8"/>
    <w:rsid w:val="00862148"/>
    <w:rsid w:val="0088459C"/>
    <w:rsid w:val="0092128A"/>
    <w:rsid w:val="009B25F0"/>
    <w:rsid w:val="009C3AAE"/>
    <w:rsid w:val="00AA6A0D"/>
    <w:rsid w:val="00B712BF"/>
    <w:rsid w:val="00C21334"/>
    <w:rsid w:val="00CC58D4"/>
    <w:rsid w:val="00CE4AA8"/>
    <w:rsid w:val="00D06E26"/>
    <w:rsid w:val="00D077C2"/>
    <w:rsid w:val="00D72637"/>
    <w:rsid w:val="00DB06CC"/>
    <w:rsid w:val="00DE515B"/>
    <w:rsid w:val="00DF3B44"/>
    <w:rsid w:val="00E221C2"/>
    <w:rsid w:val="00E439D3"/>
    <w:rsid w:val="00E76CD9"/>
    <w:rsid w:val="00EA159C"/>
    <w:rsid w:val="00F11957"/>
    <w:rsid w:val="00F40791"/>
    <w:rsid w:val="00F60304"/>
    <w:rsid w:val="00FB2671"/>
    <w:rsid w:val="79E60C48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 and Settings\Administrator\&#26700;&#38754;\&#30003;&#35831;&#3492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申请表</Template>
  <Company>SDATC</Company>
  <Pages>1</Pages>
  <Words>156</Words>
  <Characters>895</Characters>
  <Lines>7</Lines>
  <Paragraphs>2</Paragraphs>
  <ScaleCrop>false</ScaleCrop>
  <LinksUpToDate>false</LinksUpToDate>
  <CharactersWithSpaces>1049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2010-05-06T01:14:00Z</dcterms:created>
  <dc:creator>宿文利</dc:creator>
  <cp:lastModifiedBy>Administrator</cp:lastModifiedBy>
  <cp:lastPrinted>2006-04-11T06:18:00Z</cp:lastPrinted>
  <dcterms:modified xsi:type="dcterms:W3CDTF">2016-04-21T07:18:58Z</dcterms:modified>
  <dc:title>资质评价申请表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